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459"/>
        <w:gridCol w:w="4896"/>
      </w:tblGrid>
      <w:tr w:rsidR="00526073" w:rsidRPr="0094237D">
        <w:tc>
          <w:tcPr>
            <w:tcW w:w="4459" w:type="dxa"/>
            <w:tcBorders>
              <w:top w:val="nil"/>
              <w:left w:val="nil"/>
              <w:bottom w:val="nil"/>
              <w:right w:val="nil"/>
            </w:tcBorders>
          </w:tcPr>
          <w:p w:rsidR="00526073" w:rsidRPr="005C268E" w:rsidRDefault="00526073">
            <w:pPr>
              <w:suppressAutoHyphens/>
              <w:spacing w:after="0" w:line="240" w:lineRule="auto"/>
              <w:rPr>
                <w:lang w:eastAsia="ar-SA"/>
              </w:rPr>
            </w:pPr>
          </w:p>
        </w:tc>
        <w:tc>
          <w:tcPr>
            <w:tcW w:w="4896" w:type="dxa"/>
            <w:tcBorders>
              <w:top w:val="nil"/>
              <w:left w:val="nil"/>
              <w:bottom w:val="nil"/>
              <w:right w:val="nil"/>
            </w:tcBorders>
          </w:tcPr>
          <w:p w:rsidR="00526073" w:rsidRPr="005C268E" w:rsidRDefault="00526073" w:rsidP="00B63466">
            <w:pPr>
              <w:widowControl w:val="0"/>
              <w:suppressAutoHyphens/>
              <w:spacing w:after="0" w:line="240" w:lineRule="auto"/>
              <w:rPr>
                <w:kern w:val="2"/>
                <w:lang w:eastAsia="ru-RU"/>
              </w:rPr>
            </w:pPr>
            <w:r w:rsidRPr="005C268E">
              <w:rPr>
                <w:lang w:eastAsia="ar-SA"/>
              </w:rPr>
              <w:t xml:space="preserve">Директору МБОУ </w:t>
            </w:r>
            <w:r w:rsidRPr="005C268E">
              <w:rPr>
                <w:kern w:val="2"/>
                <w:lang w:eastAsia="ru-RU"/>
              </w:rPr>
              <w:t>«Емелькинская СОШ»</w:t>
            </w:r>
          </w:p>
          <w:p w:rsidR="00526073" w:rsidRPr="005C268E" w:rsidRDefault="00526073" w:rsidP="00701267">
            <w:pPr>
              <w:suppressAutoHyphens/>
              <w:spacing w:after="0" w:line="240" w:lineRule="auto"/>
              <w:jc w:val="both"/>
              <w:rPr>
                <w:lang w:eastAsia="ar-SA"/>
              </w:rPr>
            </w:pPr>
            <w:r>
              <w:rPr>
                <w:lang w:eastAsia="ar-SA"/>
              </w:rPr>
              <w:t>А.Д. Никитину</w:t>
            </w:r>
          </w:p>
          <w:p w:rsidR="00526073" w:rsidRPr="005C268E" w:rsidRDefault="00526073">
            <w:pPr>
              <w:suppressAutoHyphens/>
              <w:spacing w:after="0" w:line="240" w:lineRule="auto"/>
              <w:rPr>
                <w:lang w:eastAsia="ar-SA"/>
              </w:rPr>
            </w:pPr>
            <w:r w:rsidRPr="005C268E">
              <w:rPr>
                <w:lang w:eastAsia="ar-SA"/>
              </w:rPr>
              <w:t>родителя (законного представителя)</w:t>
            </w:r>
          </w:p>
          <w:p w:rsidR="00526073" w:rsidRPr="005C268E" w:rsidRDefault="00526073">
            <w:pPr>
              <w:suppressAutoHyphens/>
              <w:spacing w:after="0" w:line="240" w:lineRule="auto"/>
              <w:rPr>
                <w:lang w:eastAsia="ar-SA"/>
              </w:rPr>
            </w:pPr>
            <w:r w:rsidRPr="005C268E">
              <w:rPr>
                <w:lang w:eastAsia="ar-SA"/>
              </w:rPr>
              <w:t xml:space="preserve">Фамилия </w:t>
            </w:r>
            <w:r>
              <w:rPr>
                <w:lang w:eastAsia="ar-SA"/>
              </w:rPr>
              <w:t>………………………………………</w:t>
            </w:r>
          </w:p>
          <w:p w:rsidR="00526073" w:rsidRPr="005C268E" w:rsidRDefault="00526073">
            <w:pPr>
              <w:suppressAutoHyphens/>
              <w:spacing w:after="0" w:line="240" w:lineRule="auto"/>
              <w:rPr>
                <w:lang w:eastAsia="ar-SA"/>
              </w:rPr>
            </w:pPr>
            <w:r w:rsidRPr="005C268E">
              <w:rPr>
                <w:lang w:eastAsia="ar-SA"/>
              </w:rPr>
              <w:t xml:space="preserve">Имя </w:t>
            </w:r>
            <w:r>
              <w:rPr>
                <w:lang w:eastAsia="ar-SA"/>
              </w:rPr>
              <w:t>……………………………………………</w:t>
            </w:r>
          </w:p>
          <w:p w:rsidR="00526073" w:rsidRPr="005C268E" w:rsidRDefault="00526073">
            <w:pPr>
              <w:suppressAutoHyphens/>
              <w:spacing w:after="0" w:line="240" w:lineRule="auto"/>
              <w:rPr>
                <w:lang w:eastAsia="ar-SA"/>
              </w:rPr>
            </w:pPr>
            <w:r w:rsidRPr="005C268E">
              <w:rPr>
                <w:lang w:eastAsia="ar-SA"/>
              </w:rPr>
              <w:t xml:space="preserve">Отчество </w:t>
            </w:r>
            <w:r>
              <w:rPr>
                <w:lang w:eastAsia="ar-SA"/>
              </w:rPr>
              <w:t>………………………………………</w:t>
            </w:r>
          </w:p>
          <w:p w:rsidR="00526073" w:rsidRPr="005C268E" w:rsidRDefault="00526073">
            <w:pPr>
              <w:suppressAutoHyphens/>
              <w:spacing w:after="0" w:line="240" w:lineRule="auto"/>
              <w:rPr>
                <w:lang w:eastAsia="ar-SA"/>
              </w:rPr>
            </w:pPr>
            <w:r w:rsidRPr="005C268E">
              <w:rPr>
                <w:lang w:eastAsia="ar-SA"/>
              </w:rPr>
              <w:t>проживающего по адресу:</w:t>
            </w:r>
            <w:r>
              <w:rPr>
                <w:lang w:eastAsia="ar-SA"/>
              </w:rPr>
              <w:t xml:space="preserve">  423056</w:t>
            </w:r>
          </w:p>
          <w:p w:rsidR="00526073" w:rsidRPr="005C268E" w:rsidRDefault="00526073">
            <w:pPr>
              <w:suppressAutoHyphens/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>Республика Татарстан, Аксубаевский район,</w:t>
            </w:r>
          </w:p>
          <w:p w:rsidR="00526073" w:rsidRDefault="00526073">
            <w:pPr>
              <w:suppressAutoHyphens/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>деревня ……………………………………….</w:t>
            </w:r>
          </w:p>
          <w:p w:rsidR="00526073" w:rsidRPr="005C268E" w:rsidRDefault="00526073">
            <w:pPr>
              <w:suppressAutoHyphens/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>село …………………………………………..</w:t>
            </w:r>
          </w:p>
          <w:p w:rsidR="00526073" w:rsidRDefault="00526073">
            <w:pPr>
              <w:suppressAutoHyphens/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>улица …………………………………………</w:t>
            </w:r>
          </w:p>
          <w:p w:rsidR="00526073" w:rsidRPr="005C268E" w:rsidRDefault="00526073">
            <w:pPr>
              <w:suppressAutoHyphens/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>дом ……………………………………………</w:t>
            </w:r>
          </w:p>
        </w:tc>
      </w:tr>
    </w:tbl>
    <w:p w:rsidR="00526073" w:rsidRPr="005C268E" w:rsidRDefault="00526073" w:rsidP="00FC00C7">
      <w:pPr>
        <w:suppressAutoHyphens/>
        <w:spacing w:after="0" w:line="240" w:lineRule="auto"/>
        <w:jc w:val="center"/>
        <w:rPr>
          <w:lang w:eastAsia="ar-SA"/>
        </w:rPr>
      </w:pPr>
    </w:p>
    <w:p w:rsidR="00526073" w:rsidRPr="005C268E" w:rsidRDefault="00526073" w:rsidP="00FC00C7">
      <w:pPr>
        <w:suppressAutoHyphens/>
        <w:spacing w:after="0" w:line="240" w:lineRule="auto"/>
        <w:jc w:val="center"/>
        <w:rPr>
          <w:lang w:eastAsia="ar-SA"/>
        </w:rPr>
      </w:pPr>
      <w:r w:rsidRPr="005C268E">
        <w:rPr>
          <w:lang w:eastAsia="ar-SA"/>
        </w:rPr>
        <w:t>заявление.</w:t>
      </w:r>
    </w:p>
    <w:p w:rsidR="00526073" w:rsidRPr="005C268E" w:rsidRDefault="00526073" w:rsidP="00FC00C7">
      <w:pPr>
        <w:suppressAutoHyphens/>
        <w:spacing w:after="0" w:line="240" w:lineRule="auto"/>
        <w:jc w:val="center"/>
        <w:rPr>
          <w:lang w:eastAsia="ar-SA"/>
        </w:rPr>
      </w:pPr>
    </w:p>
    <w:p w:rsidR="00526073" w:rsidRDefault="00526073" w:rsidP="005D5B37">
      <w:pPr>
        <w:suppressAutoHyphens/>
        <w:spacing w:after="0" w:line="240" w:lineRule="auto"/>
        <w:jc w:val="both"/>
      </w:pPr>
      <w:r w:rsidRPr="005C268E">
        <w:rPr>
          <w:lang w:eastAsia="ar-SA"/>
        </w:rPr>
        <w:tab/>
      </w:r>
      <w:r w:rsidRPr="005C268E">
        <w:t xml:space="preserve">На основании статьи 14 Федерального закона от 29.12.2012 № 273-ФЗ «Об образовании в Российской Федерации» прошу организовать для моего ребенка </w:t>
      </w:r>
      <w:r>
        <w:t xml:space="preserve">………………………………………………………………………………………… </w:t>
      </w:r>
      <w:r w:rsidRPr="005C268E">
        <w:t>обучение в</w:t>
      </w:r>
    </w:p>
    <w:p w:rsidR="00526073" w:rsidRPr="004A5D54" w:rsidRDefault="00526073" w:rsidP="004A5D54">
      <w:pPr>
        <w:suppressAutoHyphens/>
        <w:spacing w:after="0" w:line="240" w:lineRule="auto"/>
        <w:jc w:val="center"/>
        <w:rPr>
          <w:sz w:val="18"/>
          <w:szCs w:val="18"/>
        </w:rPr>
      </w:pPr>
      <w:r w:rsidRPr="004A5D54">
        <w:rPr>
          <w:sz w:val="18"/>
          <w:szCs w:val="18"/>
        </w:rPr>
        <w:t>(</w:t>
      </w:r>
      <w:r>
        <w:rPr>
          <w:sz w:val="18"/>
          <w:szCs w:val="18"/>
        </w:rPr>
        <w:t>фамилия, имя, отчество ребёнка)</w:t>
      </w:r>
    </w:p>
    <w:p w:rsidR="00526073" w:rsidRPr="005C268E" w:rsidRDefault="00526073" w:rsidP="005D5B37">
      <w:pPr>
        <w:suppressAutoHyphens/>
        <w:spacing w:after="0" w:line="240" w:lineRule="auto"/>
        <w:jc w:val="both"/>
      </w:pPr>
      <w:r w:rsidRPr="005C268E">
        <w:t xml:space="preserve"> </w:t>
      </w:r>
      <w:r>
        <w:t>20 ….. - 20 …..</w:t>
      </w:r>
      <w:r w:rsidRPr="005C268E">
        <w:t xml:space="preserve"> учебном году  на </w:t>
      </w:r>
      <w:r>
        <w:t>………………………………………………………</w:t>
      </w:r>
      <w:r w:rsidRPr="005C268E">
        <w:t xml:space="preserve"> языке. </w:t>
      </w:r>
    </w:p>
    <w:p w:rsidR="00526073" w:rsidRPr="005C268E" w:rsidRDefault="00526073" w:rsidP="00720C1F">
      <w:pPr>
        <w:pStyle w:val="NoSpacing"/>
        <w:ind w:firstLine="567"/>
        <w:jc w:val="both"/>
      </w:pPr>
      <w:r w:rsidRPr="005C268E">
        <w:t xml:space="preserve">Родным языком для моего ребенка является </w:t>
      </w:r>
      <w:r>
        <w:t xml:space="preserve">…………………………………….. </w:t>
      </w:r>
      <w:r w:rsidRPr="005C268E">
        <w:t>язык.</w:t>
      </w:r>
    </w:p>
    <w:p w:rsidR="00526073" w:rsidRPr="005C268E" w:rsidRDefault="00526073" w:rsidP="00720C1F">
      <w:pPr>
        <w:pStyle w:val="NoSpacing"/>
        <w:ind w:firstLine="567"/>
        <w:jc w:val="both"/>
      </w:pPr>
      <w:r w:rsidRPr="005C268E">
        <w:t>В учебном плане часы части, формируемой участниками образовательных отношений просим передать на изучение предмета (ов):</w:t>
      </w:r>
      <w:r>
        <w:t xml:space="preserve"> ……………………………………..</w:t>
      </w:r>
    </w:p>
    <w:p w:rsidR="00526073" w:rsidRPr="005C268E" w:rsidRDefault="00526073" w:rsidP="002A3EC4">
      <w:pPr>
        <w:pStyle w:val="NoSpacing"/>
        <w:jc w:val="both"/>
      </w:pPr>
      <w:r>
        <w:t>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26073" w:rsidRPr="005C268E" w:rsidRDefault="00526073" w:rsidP="00720C1F">
      <w:pPr>
        <w:pStyle w:val="NoSpacing"/>
        <w:jc w:val="both"/>
      </w:pPr>
    </w:p>
    <w:p w:rsidR="00526073" w:rsidRPr="005C268E" w:rsidRDefault="00526073" w:rsidP="005E4EBF">
      <w:pPr>
        <w:spacing w:after="0" w:line="480" w:lineRule="auto"/>
        <w:rPr>
          <w:rFonts w:ascii="Calibri" w:hAnsi="Calibri" w:cs="Calibri"/>
        </w:rPr>
      </w:pPr>
      <w:r>
        <w:rPr>
          <w:lang w:eastAsia="ru-RU"/>
        </w:rPr>
        <w:t>« …… » ………………………</w:t>
      </w:r>
      <w:r w:rsidRPr="005C268E">
        <w:rPr>
          <w:lang w:eastAsia="ru-RU"/>
        </w:rPr>
        <w:t xml:space="preserve"> 20</w:t>
      </w:r>
      <w:r>
        <w:rPr>
          <w:lang w:eastAsia="ru-RU"/>
        </w:rPr>
        <w:t xml:space="preserve"> ……</w:t>
      </w:r>
      <w:r w:rsidRPr="005C268E">
        <w:rPr>
          <w:lang w:eastAsia="ru-RU"/>
        </w:rPr>
        <w:t xml:space="preserve"> г.                                        </w:t>
      </w:r>
      <w:r>
        <w:rPr>
          <w:lang w:eastAsia="ru-RU"/>
        </w:rPr>
        <w:t>Подпись …………………..</w:t>
      </w:r>
    </w:p>
    <w:p w:rsidR="00526073" w:rsidRDefault="00526073" w:rsidP="005C268E">
      <w:pPr>
        <w:widowControl w:val="0"/>
        <w:suppressAutoHyphens/>
        <w:spacing w:after="0" w:line="240" w:lineRule="auto"/>
        <w:ind w:firstLine="567"/>
        <w:jc w:val="both"/>
        <w:rPr>
          <w:lang w:eastAsia="ru-RU"/>
        </w:rPr>
      </w:pPr>
    </w:p>
    <w:p w:rsidR="00526073" w:rsidRPr="005C268E" w:rsidRDefault="00526073" w:rsidP="005C268E">
      <w:pPr>
        <w:widowControl w:val="0"/>
        <w:suppressAutoHyphens/>
        <w:spacing w:after="0" w:line="240" w:lineRule="auto"/>
        <w:ind w:firstLine="567"/>
        <w:jc w:val="both"/>
        <w:rPr>
          <w:lang w:eastAsia="ru-RU"/>
        </w:rPr>
      </w:pPr>
      <w:r w:rsidRPr="005C268E">
        <w:rPr>
          <w:lang w:eastAsia="ru-RU"/>
        </w:rPr>
        <w:t xml:space="preserve">С уставом МБОУ </w:t>
      </w:r>
      <w:r w:rsidRPr="005C268E">
        <w:rPr>
          <w:kern w:val="2"/>
          <w:lang w:eastAsia="ru-RU"/>
        </w:rPr>
        <w:t>«Емелькинская СОШ»</w:t>
      </w:r>
      <w:r w:rsidRPr="005C268E">
        <w:rPr>
          <w:lang w:eastAsia="ru-RU"/>
        </w:rPr>
        <w:t xml:space="preserve">, лицензией на право ведения образовательной деятельности, со свидетельством о государственной аккредитации МБОУ </w:t>
      </w:r>
      <w:r w:rsidRPr="005C268E">
        <w:rPr>
          <w:kern w:val="2"/>
          <w:lang w:eastAsia="ru-RU"/>
        </w:rPr>
        <w:t>«Емелькинская СОШ»</w:t>
      </w:r>
      <w:r w:rsidRPr="005C268E">
        <w:rPr>
          <w:lang w:eastAsia="ru-RU"/>
        </w:rPr>
        <w:t xml:space="preserve">, основными образовательными программами, реализуемыми МБОУ </w:t>
      </w:r>
      <w:r w:rsidRPr="005C268E">
        <w:rPr>
          <w:kern w:val="2"/>
          <w:lang w:eastAsia="ru-RU"/>
        </w:rPr>
        <w:t xml:space="preserve">«Емелькинская СОШ», </w:t>
      </w:r>
      <w:r w:rsidRPr="005C268E">
        <w:rPr>
          <w:lang w:eastAsia="ru-RU"/>
        </w:rPr>
        <w:t>и другими документами, регламентирующими организацию образовательного процесса, правами и обязанностями обучающихся ознакомлен (а).</w:t>
      </w:r>
    </w:p>
    <w:p w:rsidR="00526073" w:rsidRPr="005E4EBF" w:rsidRDefault="00526073" w:rsidP="005E4EBF">
      <w:pPr>
        <w:spacing w:after="0" w:line="480" w:lineRule="auto"/>
        <w:rPr>
          <w:sz w:val="10"/>
          <w:szCs w:val="10"/>
          <w:lang w:eastAsia="ru-RU"/>
        </w:rPr>
      </w:pPr>
      <w:bookmarkStart w:id="0" w:name="_GoBack"/>
      <w:bookmarkEnd w:id="0"/>
    </w:p>
    <w:p w:rsidR="00526073" w:rsidRPr="005C268E" w:rsidRDefault="00526073" w:rsidP="005E4EBF">
      <w:pPr>
        <w:spacing w:after="0" w:line="480" w:lineRule="auto"/>
        <w:rPr>
          <w:rFonts w:ascii="Calibri" w:hAnsi="Calibri" w:cs="Calibri"/>
        </w:rPr>
      </w:pPr>
      <w:r>
        <w:rPr>
          <w:lang w:eastAsia="ru-RU"/>
        </w:rPr>
        <w:t>« …… » ………………………</w:t>
      </w:r>
      <w:r w:rsidRPr="005C268E">
        <w:rPr>
          <w:lang w:eastAsia="ru-RU"/>
        </w:rPr>
        <w:t xml:space="preserve"> 20</w:t>
      </w:r>
      <w:r>
        <w:rPr>
          <w:lang w:eastAsia="ru-RU"/>
        </w:rPr>
        <w:t xml:space="preserve"> ……</w:t>
      </w:r>
      <w:r w:rsidRPr="005C268E">
        <w:rPr>
          <w:lang w:eastAsia="ru-RU"/>
        </w:rPr>
        <w:t xml:space="preserve"> г.                                        </w:t>
      </w:r>
      <w:r>
        <w:rPr>
          <w:lang w:eastAsia="ru-RU"/>
        </w:rPr>
        <w:t>Подпись …………………..</w:t>
      </w:r>
    </w:p>
    <w:p w:rsidR="00526073" w:rsidRPr="005C268E" w:rsidRDefault="00526073" w:rsidP="005C268E">
      <w:pPr>
        <w:spacing w:after="0" w:line="360" w:lineRule="auto"/>
        <w:rPr>
          <w:lang w:eastAsia="ru-RU"/>
        </w:rPr>
      </w:pPr>
    </w:p>
    <w:p w:rsidR="00526073" w:rsidRPr="005C268E" w:rsidRDefault="00526073" w:rsidP="005C268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lang w:eastAsia="ru-RU"/>
        </w:rPr>
      </w:pPr>
      <w:r w:rsidRPr="005C268E">
        <w:rPr>
          <w:lang w:eastAsia="ru-RU"/>
        </w:rPr>
        <w:t>Даю согласие на обработку моих персональных данных и персональных данных ребенка в порядке, установленном законодательством Российской Федерации.</w:t>
      </w:r>
    </w:p>
    <w:p w:rsidR="00526073" w:rsidRPr="005E4EBF" w:rsidRDefault="00526073" w:rsidP="005E4EBF">
      <w:pPr>
        <w:spacing w:after="0" w:line="480" w:lineRule="auto"/>
        <w:rPr>
          <w:sz w:val="10"/>
          <w:szCs w:val="10"/>
          <w:lang w:eastAsia="ru-RU"/>
        </w:rPr>
      </w:pPr>
    </w:p>
    <w:p w:rsidR="00526073" w:rsidRPr="005C268E" w:rsidRDefault="00526073" w:rsidP="005E4EBF">
      <w:pPr>
        <w:spacing w:after="0" w:line="480" w:lineRule="auto"/>
        <w:rPr>
          <w:rFonts w:ascii="Calibri" w:hAnsi="Calibri" w:cs="Calibri"/>
        </w:rPr>
      </w:pPr>
      <w:r>
        <w:rPr>
          <w:lang w:eastAsia="ru-RU"/>
        </w:rPr>
        <w:t>« …… » ………………………</w:t>
      </w:r>
      <w:r w:rsidRPr="005C268E">
        <w:rPr>
          <w:lang w:eastAsia="ru-RU"/>
        </w:rPr>
        <w:t xml:space="preserve"> 20</w:t>
      </w:r>
      <w:r>
        <w:rPr>
          <w:lang w:eastAsia="ru-RU"/>
        </w:rPr>
        <w:t xml:space="preserve"> ……</w:t>
      </w:r>
      <w:r w:rsidRPr="005C268E">
        <w:rPr>
          <w:lang w:eastAsia="ru-RU"/>
        </w:rPr>
        <w:t xml:space="preserve"> г.                                        </w:t>
      </w:r>
      <w:r>
        <w:rPr>
          <w:lang w:eastAsia="ru-RU"/>
        </w:rPr>
        <w:t>Подпись …………………..</w:t>
      </w:r>
    </w:p>
    <w:p w:rsidR="00526073" w:rsidRPr="005C268E" w:rsidRDefault="00526073" w:rsidP="005E4EBF">
      <w:pPr>
        <w:spacing w:after="0" w:line="480" w:lineRule="auto"/>
        <w:rPr>
          <w:rFonts w:ascii="Calibri" w:hAnsi="Calibri" w:cs="Calibri"/>
        </w:rPr>
      </w:pPr>
    </w:p>
    <w:p w:rsidR="00526073" w:rsidRPr="005C268E" w:rsidRDefault="00526073" w:rsidP="005C268E">
      <w:pPr>
        <w:spacing w:after="0" w:line="360" w:lineRule="auto"/>
        <w:rPr>
          <w:lang w:eastAsia="ru-RU"/>
        </w:rPr>
      </w:pPr>
      <w:r w:rsidRPr="005C268E">
        <w:rPr>
          <w:lang w:eastAsia="ru-RU"/>
        </w:rPr>
        <w:tab/>
      </w:r>
    </w:p>
    <w:p w:rsidR="00526073" w:rsidRPr="005C268E" w:rsidRDefault="00526073" w:rsidP="00FC00C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lang w:eastAsia="ru-RU"/>
        </w:rPr>
      </w:pPr>
      <w:r w:rsidRPr="005C268E">
        <w:rPr>
          <w:lang w:eastAsia="ru-RU"/>
        </w:rPr>
        <w:t>Даю согласие на публикацию на безвозмездной основе фото- и видеоматериалов моего ребенка на официальном сайте школы, персональных сайтах педагогов, в социальных сетях и других СМИ в образовательных целях и в интересах формирования имиджа учреждения.</w:t>
      </w:r>
    </w:p>
    <w:p w:rsidR="00526073" w:rsidRPr="005E4EBF" w:rsidRDefault="00526073" w:rsidP="005E4EBF">
      <w:pPr>
        <w:spacing w:after="0" w:line="480" w:lineRule="auto"/>
        <w:rPr>
          <w:sz w:val="10"/>
          <w:szCs w:val="10"/>
          <w:lang w:eastAsia="ru-RU"/>
        </w:rPr>
      </w:pPr>
    </w:p>
    <w:p w:rsidR="00526073" w:rsidRPr="005C268E" w:rsidRDefault="00526073" w:rsidP="005E4EBF">
      <w:pPr>
        <w:spacing w:after="0" w:line="480" w:lineRule="auto"/>
        <w:rPr>
          <w:rFonts w:ascii="Calibri" w:hAnsi="Calibri" w:cs="Calibri"/>
        </w:rPr>
      </w:pPr>
      <w:r>
        <w:rPr>
          <w:lang w:eastAsia="ru-RU"/>
        </w:rPr>
        <w:t>« …… » ………………………</w:t>
      </w:r>
      <w:r w:rsidRPr="005C268E">
        <w:rPr>
          <w:lang w:eastAsia="ru-RU"/>
        </w:rPr>
        <w:t xml:space="preserve"> 20</w:t>
      </w:r>
      <w:r>
        <w:rPr>
          <w:lang w:eastAsia="ru-RU"/>
        </w:rPr>
        <w:t xml:space="preserve"> ……</w:t>
      </w:r>
      <w:r w:rsidRPr="005C268E">
        <w:rPr>
          <w:lang w:eastAsia="ru-RU"/>
        </w:rPr>
        <w:t xml:space="preserve"> г.                                        </w:t>
      </w:r>
      <w:r>
        <w:rPr>
          <w:lang w:eastAsia="ru-RU"/>
        </w:rPr>
        <w:t>Подпись …………………..</w:t>
      </w:r>
    </w:p>
    <w:p w:rsidR="00526073" w:rsidRPr="005C268E" w:rsidRDefault="00526073" w:rsidP="00FC00C7">
      <w:pPr>
        <w:spacing w:after="0" w:line="360" w:lineRule="auto"/>
        <w:rPr>
          <w:lang w:eastAsia="ru-RU"/>
        </w:rPr>
      </w:pPr>
      <w:r w:rsidRPr="005C268E">
        <w:rPr>
          <w:lang w:eastAsia="ru-RU"/>
        </w:rPr>
        <w:tab/>
      </w:r>
    </w:p>
    <w:p w:rsidR="00526073" w:rsidRPr="005C268E" w:rsidRDefault="00526073"/>
    <w:sectPr w:rsidR="00526073" w:rsidRPr="005C268E" w:rsidSect="00544A19">
      <w:pgSz w:w="11906" w:h="16838"/>
      <w:pgMar w:top="568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17DDA"/>
    <w:rsid w:val="000712EE"/>
    <w:rsid w:val="001558CA"/>
    <w:rsid w:val="002A3EC4"/>
    <w:rsid w:val="002D5B16"/>
    <w:rsid w:val="004A5D54"/>
    <w:rsid w:val="00526073"/>
    <w:rsid w:val="00544A19"/>
    <w:rsid w:val="00591096"/>
    <w:rsid w:val="005C268E"/>
    <w:rsid w:val="005D5B37"/>
    <w:rsid w:val="005E4EBF"/>
    <w:rsid w:val="00701267"/>
    <w:rsid w:val="00720C1F"/>
    <w:rsid w:val="0094237D"/>
    <w:rsid w:val="009D126C"/>
    <w:rsid w:val="00B0309D"/>
    <w:rsid w:val="00B63466"/>
    <w:rsid w:val="00BA7FB9"/>
    <w:rsid w:val="00BC64FC"/>
    <w:rsid w:val="00BD7E54"/>
    <w:rsid w:val="00C404E6"/>
    <w:rsid w:val="00EE6D8E"/>
    <w:rsid w:val="00F17DDA"/>
    <w:rsid w:val="00FC00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00C7"/>
    <w:pPr>
      <w:spacing w:after="160" w:line="256" w:lineRule="auto"/>
    </w:pPr>
    <w:rPr>
      <w:sz w:val="24"/>
      <w:szCs w:val="24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720C1F"/>
    <w:rPr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1252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182</TotalTime>
  <Pages>1</Pages>
  <Words>301</Words>
  <Characters>1718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Никитин А.Д.</dc:creator>
  <cp:keywords/>
  <dc:description/>
  <cp:lastModifiedBy>I</cp:lastModifiedBy>
  <cp:revision>2</cp:revision>
  <dcterms:created xsi:type="dcterms:W3CDTF">2020-01-17T09:06:00Z</dcterms:created>
  <dcterms:modified xsi:type="dcterms:W3CDTF">2020-02-22T11:16:00Z</dcterms:modified>
</cp:coreProperties>
</file>